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F22" w:rsidRDefault="00900F22" w:rsidP="009A298C">
      <w:pPr>
        <w:spacing w:line="240" w:lineRule="auto"/>
        <w:ind w:left="284"/>
        <w:contextualSpacing/>
        <w:jc w:val="both"/>
        <w:rPr>
          <w:rFonts w:ascii="Arial" w:hAnsi="Arial" w:cs="Arial"/>
          <w:sz w:val="18"/>
        </w:rPr>
      </w:pPr>
      <w:r w:rsidRPr="00900F22">
        <w:rPr>
          <w:rFonts w:ascii="Arial" w:hAnsi="Arial" w:cs="Arial"/>
          <w:sz w:val="18"/>
        </w:rPr>
        <w:t>Anmeldung Oldtimer-Treffen 2019</w:t>
      </w:r>
    </w:p>
    <w:p w:rsidR="009A298C" w:rsidRDefault="009A298C" w:rsidP="009F5281">
      <w:pPr>
        <w:spacing w:line="240" w:lineRule="auto"/>
        <w:ind w:left="284"/>
        <w:contextualSpacing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Trachtenkapelle Kinzigtal e.V.</w:t>
      </w:r>
    </w:p>
    <w:p w:rsidR="009F5281" w:rsidRPr="009F5281" w:rsidRDefault="009F5281" w:rsidP="009F5281">
      <w:pPr>
        <w:spacing w:line="240" w:lineRule="auto"/>
        <w:ind w:left="284"/>
        <w:contextualSpacing/>
        <w:jc w:val="both"/>
        <w:rPr>
          <w:rFonts w:ascii="Arial" w:hAnsi="Arial" w:cs="Arial"/>
          <w:sz w:val="10"/>
          <w:szCs w:val="14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Michael Heizmann</w:t>
      </w: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Vorsitzender</w:t>
      </w: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Sonnenmatte 21</w:t>
      </w: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77709 Wolfach-Halbmeil</w:t>
      </w: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</w:p>
    <w:p w:rsidR="009F5281" w:rsidRPr="00900F22" w:rsidRDefault="009F5281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4"/>
        </w:rPr>
      </w:pPr>
    </w:p>
    <w:p w:rsidR="00900F22" w:rsidRDefault="0000002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Allgemeine Informatione</w:t>
      </w:r>
      <w:r w:rsidR="00900F22">
        <w:rPr>
          <w:rFonts w:ascii="Arial" w:hAnsi="Arial" w:cs="Arial"/>
          <w:b/>
          <w:sz w:val="28"/>
        </w:rPr>
        <w:t xml:space="preserve">n zum Oldtimer-Treffen 2019 </w:t>
      </w:r>
    </w:p>
    <w:p w:rsidR="00900F22" w:rsidRDefault="00900F22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Das Oldtimer-Treffen der Trachtenkapelle Kinzigtal e.V. findet am 25.08.2019 in Halbmeil statt</w:t>
      </w:r>
    </w:p>
    <w:p w:rsidR="0000002D" w:rsidRDefault="0000002D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Teilnahme erfolgt auf eigene Gefahr</w:t>
      </w:r>
    </w:p>
    <w:p w:rsidR="0000002D" w:rsidRDefault="0000002D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Jede Haftung des Veranstalters oder Ansprüche gegen den Veranstalter oder deren Helfer sind ausgeschlossen</w:t>
      </w:r>
    </w:p>
    <w:p w:rsidR="0000002D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 gilt ausnahmslos die StVO und die StVZO</w:t>
      </w:r>
    </w:p>
    <w:p w:rsidR="00242143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Alle teilnehmenden Fahrzeuge müssen ordnungsgemäß zugelassen und versichert sein</w:t>
      </w:r>
    </w:p>
    <w:p w:rsidR="00242143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Der TÜV darf nicht abgelaufen sein</w:t>
      </w:r>
    </w:p>
    <w:p w:rsidR="00242143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Rettungswege und private Einfahrten müssen frei gehalten werden</w:t>
      </w:r>
    </w:p>
    <w:p w:rsidR="00242143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Die </w:t>
      </w:r>
      <w:r w:rsidRPr="00242143">
        <w:rPr>
          <w:rFonts w:ascii="Arial" w:hAnsi="Arial" w:cs="Arial"/>
          <w:b/>
          <w:sz w:val="20"/>
        </w:rPr>
        <w:t>Feuerwehr-Ausfahrt</w:t>
      </w:r>
      <w:r>
        <w:rPr>
          <w:rFonts w:ascii="Arial" w:hAnsi="Arial" w:cs="Arial"/>
          <w:sz w:val="20"/>
        </w:rPr>
        <w:t xml:space="preserve"> vor dem Gerätehaus der Freiwilligen Feuerwehr Wolfach Abt. Kinzigtal darf zu </w:t>
      </w:r>
      <w:r w:rsidRPr="00242143">
        <w:rPr>
          <w:rFonts w:ascii="Arial" w:hAnsi="Arial" w:cs="Arial"/>
          <w:b/>
          <w:sz w:val="20"/>
        </w:rPr>
        <w:t>keiner Zeit zugeparkt</w:t>
      </w:r>
      <w:r>
        <w:rPr>
          <w:rFonts w:ascii="Arial" w:hAnsi="Arial" w:cs="Arial"/>
          <w:sz w:val="20"/>
        </w:rPr>
        <w:t xml:space="preserve"> werden</w:t>
      </w:r>
    </w:p>
    <w:p w:rsidR="003B23ED" w:rsidRPr="003B23ED" w:rsidRDefault="00242143" w:rsidP="00900F22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Den Anweisungen des Veranstalters und deren Helfer sind zu befolgen</w:t>
      </w:r>
    </w:p>
    <w:p w:rsidR="003B23ED" w:rsidRDefault="003B23ED" w:rsidP="00900F22">
      <w:pPr>
        <w:spacing w:line="240" w:lineRule="auto"/>
        <w:contextualSpacing/>
        <w:jc w:val="both"/>
        <w:rPr>
          <w:rFonts w:ascii="Arial" w:hAnsi="Arial" w:cs="Arial"/>
          <w:sz w:val="20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24"/>
        </w:rPr>
      </w:pPr>
      <w:r w:rsidRPr="003B23ED">
        <w:rPr>
          <w:rFonts w:ascii="Arial" w:hAnsi="Arial" w:cs="Arial"/>
          <w:b/>
          <w:sz w:val="24"/>
        </w:rPr>
        <w:t>Anmeldung per Mail oder Homepage:</w:t>
      </w:r>
    </w:p>
    <w:p w:rsidR="003B23ED" w:rsidRP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10"/>
          <w:szCs w:val="10"/>
        </w:rPr>
      </w:pP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Bitte senden Sie bei der Anmeldung über die Homepage oder per Mail dieses Formular </w:t>
      </w:r>
      <w:r w:rsidRPr="00242143">
        <w:rPr>
          <w:rFonts w:ascii="Arial" w:hAnsi="Arial" w:cs="Arial"/>
          <w:b/>
          <w:sz w:val="20"/>
        </w:rPr>
        <w:t>ausgefüllt als PDF- oder Word-Datei</w:t>
      </w:r>
      <w:r>
        <w:rPr>
          <w:rFonts w:ascii="Arial" w:hAnsi="Arial" w:cs="Arial"/>
          <w:sz w:val="20"/>
        </w:rPr>
        <w:t xml:space="preserve"> an folgende Email-Adresse:</w:t>
      </w:r>
    </w:p>
    <w:p w:rsidR="003B23ED" w:rsidRDefault="00FB419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  <w:hyperlink r:id="rId8" w:history="1">
        <w:r w:rsidR="00242143" w:rsidRPr="00280226">
          <w:rPr>
            <w:rStyle w:val="Hyperlink"/>
            <w:rFonts w:ascii="Arial" w:hAnsi="Arial" w:cs="Arial"/>
            <w:sz w:val="20"/>
          </w:rPr>
          <w:t>1.Vorstand-TKK@Trachtenkapelle-Kinzigtal.de</w:t>
        </w:r>
      </w:hyperlink>
      <w:r w:rsidR="00242143">
        <w:rPr>
          <w:rFonts w:ascii="Arial" w:hAnsi="Arial" w:cs="Arial"/>
          <w:sz w:val="20"/>
        </w:rPr>
        <w:t xml:space="preserve"> </w:t>
      </w: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3B23ED" w:rsidRP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20"/>
        </w:rPr>
      </w:pPr>
      <w:r w:rsidRPr="003B23ED">
        <w:rPr>
          <w:rFonts w:ascii="Arial" w:hAnsi="Arial" w:cs="Arial"/>
          <w:b/>
          <w:sz w:val="20"/>
        </w:rPr>
        <w:t>Wichtig:</w:t>
      </w: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Ihre Einverständniserklärung müssen Sie vor Ort im Anmelde-Büro mit Ihrer Unterschrift noch bestätigen!</w:t>
      </w: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24"/>
        </w:rPr>
      </w:pPr>
      <w:r w:rsidRPr="003B23ED">
        <w:rPr>
          <w:rFonts w:ascii="Arial" w:hAnsi="Arial" w:cs="Arial"/>
          <w:b/>
          <w:sz w:val="24"/>
        </w:rPr>
        <w:t>Anmeldung per Post:</w:t>
      </w:r>
    </w:p>
    <w:p w:rsidR="003B23ED" w:rsidRPr="003B23ED" w:rsidRDefault="003B23ED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10"/>
          <w:szCs w:val="10"/>
        </w:rPr>
      </w:pP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Falls Sie lieber ihre Anmeldung per Post verschicken möchten, so senden Sie bitte beide Seiten dieses Anmeldeformulars ausgefüllt </w:t>
      </w:r>
      <w:r w:rsidR="003B23ED">
        <w:rPr>
          <w:rFonts w:ascii="Arial" w:hAnsi="Arial" w:cs="Arial"/>
          <w:sz w:val="20"/>
        </w:rPr>
        <w:t xml:space="preserve">mit Unterschrift </w:t>
      </w:r>
      <w:r>
        <w:rPr>
          <w:rFonts w:ascii="Arial" w:hAnsi="Arial" w:cs="Arial"/>
          <w:sz w:val="20"/>
        </w:rPr>
        <w:t xml:space="preserve">zurück. </w:t>
      </w:r>
      <w:r w:rsidRPr="00242143">
        <w:rPr>
          <w:rFonts w:ascii="Arial" w:hAnsi="Arial" w:cs="Arial"/>
          <w:b/>
          <w:sz w:val="20"/>
        </w:rPr>
        <w:t>Die Adresse ist oben schon eingetragen.</w:t>
      </w: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Wir wünschen Ihnen eine gute Anreise und einen schönen Aufenthalt bei unserem diesjährigen Oldtimer-Treffen.</w:t>
      </w:r>
    </w:p>
    <w:p w:rsidR="00242143" w:rsidRDefault="00242143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900F22" w:rsidRDefault="00900F22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Mit freundlichen Grüßen</w:t>
      </w:r>
    </w:p>
    <w:p w:rsidR="00242143" w:rsidRPr="00242143" w:rsidRDefault="00242143" w:rsidP="00900F22">
      <w:pPr>
        <w:spacing w:line="240" w:lineRule="auto"/>
        <w:ind w:left="284"/>
        <w:jc w:val="both"/>
        <w:rPr>
          <w:rFonts w:ascii="Arial" w:hAnsi="Arial" w:cs="Arial"/>
          <w:sz w:val="20"/>
        </w:rPr>
      </w:pPr>
      <w:r w:rsidRPr="00242143">
        <w:rPr>
          <w:rFonts w:ascii="Arial" w:hAnsi="Arial" w:cs="Arial"/>
          <w:sz w:val="20"/>
        </w:rPr>
        <w:t>Ihre Trachtenkapelle Kinzigtal</w:t>
      </w:r>
    </w:p>
    <w:p w:rsidR="0000002D" w:rsidRPr="0000002D" w:rsidRDefault="0000002D" w:rsidP="00900F22">
      <w:pPr>
        <w:spacing w:line="240" w:lineRule="auto"/>
        <w:ind w:left="284"/>
        <w:contextualSpacing/>
        <w:jc w:val="both"/>
        <w:rPr>
          <w:rFonts w:ascii="Arial" w:hAnsi="Arial" w:cs="Arial"/>
          <w:sz w:val="20"/>
        </w:rPr>
      </w:pPr>
    </w:p>
    <w:p w:rsidR="003B23ED" w:rsidRDefault="003B23ED" w:rsidP="00900F22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3B23ED" w:rsidRDefault="003B23ED" w:rsidP="0000002D">
      <w:pPr>
        <w:spacing w:line="240" w:lineRule="auto"/>
        <w:ind w:left="284"/>
        <w:rPr>
          <w:rFonts w:ascii="Arial" w:hAnsi="Arial" w:cs="Arial"/>
          <w:b/>
          <w:sz w:val="28"/>
        </w:rPr>
      </w:pPr>
    </w:p>
    <w:p w:rsidR="00BD7082" w:rsidRPr="0000002D" w:rsidRDefault="00BD7082" w:rsidP="0000002D">
      <w:pPr>
        <w:spacing w:line="240" w:lineRule="auto"/>
        <w:ind w:left="284"/>
        <w:rPr>
          <w:rFonts w:ascii="Arial" w:hAnsi="Arial" w:cs="Arial"/>
          <w:b/>
          <w:sz w:val="28"/>
        </w:rPr>
      </w:pPr>
      <w:r w:rsidRPr="0000002D">
        <w:rPr>
          <w:rFonts w:ascii="Arial" w:hAnsi="Arial" w:cs="Arial"/>
          <w:b/>
          <w:sz w:val="28"/>
        </w:rPr>
        <w:t>Fahrzeughalter/ Fahrer</w:t>
      </w:r>
    </w:p>
    <w:tbl>
      <w:tblPr>
        <w:tblStyle w:val="Tabellenraster"/>
        <w:tblW w:w="9638" w:type="dxa"/>
        <w:tblInd w:w="3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3"/>
        <w:gridCol w:w="3118"/>
        <w:gridCol w:w="1522"/>
        <w:gridCol w:w="3155"/>
      </w:tblGrid>
      <w:tr w:rsidR="00BD7082" w:rsidTr="0000002D">
        <w:trPr>
          <w:trHeight w:val="397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BD7082" w:rsidRPr="0000002D" w:rsidRDefault="00BD7082" w:rsidP="00FD13EB">
            <w:pPr>
              <w:ind w:left="34"/>
              <w:rPr>
                <w:rFonts w:ascii="Arial" w:hAnsi="Arial" w:cs="Arial"/>
                <w:sz w:val="20"/>
              </w:rPr>
            </w:pPr>
            <w:permStart w:id="1580475279" w:edGrp="everyone" w:colFirst="3" w:colLast="3"/>
            <w:permStart w:id="1505308086" w:edGrp="everyone" w:colFirst="1" w:colLast="1"/>
            <w:r w:rsidRPr="0000002D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118" w:type="dxa"/>
            <w:vAlign w:val="center"/>
          </w:tcPr>
          <w:p w:rsidR="00BD7082" w:rsidRPr="0000002D" w:rsidRDefault="00BD7082" w:rsidP="00FD13E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  <w:vAlign w:val="center"/>
          </w:tcPr>
          <w:p w:rsidR="00BD7082" w:rsidRPr="0000002D" w:rsidRDefault="00BD7082" w:rsidP="00FD13EB">
            <w:pPr>
              <w:rPr>
                <w:rFonts w:ascii="Arial" w:hAnsi="Arial" w:cs="Arial"/>
                <w:sz w:val="20"/>
              </w:rPr>
            </w:pPr>
            <w:r w:rsidRPr="0000002D">
              <w:rPr>
                <w:rFonts w:ascii="Arial" w:hAnsi="Arial" w:cs="Arial"/>
                <w:sz w:val="20"/>
              </w:rPr>
              <w:t>Nachname</w:t>
            </w:r>
          </w:p>
        </w:tc>
        <w:tc>
          <w:tcPr>
            <w:tcW w:w="3155" w:type="dxa"/>
            <w:vAlign w:val="center"/>
          </w:tcPr>
          <w:p w:rsidR="00BD7082" w:rsidRPr="0000002D" w:rsidRDefault="00BD7082" w:rsidP="00FD13EB">
            <w:pPr>
              <w:rPr>
                <w:rFonts w:ascii="Arial" w:hAnsi="Arial" w:cs="Arial"/>
                <w:sz w:val="20"/>
              </w:rPr>
            </w:pPr>
          </w:p>
        </w:tc>
      </w:tr>
      <w:tr w:rsidR="00BD7082" w:rsidTr="0000002D">
        <w:trPr>
          <w:trHeight w:val="397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BD7082" w:rsidRPr="0000002D" w:rsidRDefault="0000002D" w:rsidP="00FD13EB">
            <w:pPr>
              <w:rPr>
                <w:rFonts w:ascii="Arial" w:hAnsi="Arial" w:cs="Arial"/>
                <w:sz w:val="20"/>
              </w:rPr>
            </w:pPr>
            <w:permStart w:id="1510954959" w:edGrp="everyone" w:colFirst="3" w:colLast="3"/>
            <w:permStart w:id="536889239" w:edGrp="everyone" w:colFirst="1" w:colLast="1"/>
            <w:permEnd w:id="1580475279"/>
            <w:permEnd w:id="1505308086"/>
            <w:r w:rsidRPr="0000002D">
              <w:rPr>
                <w:rFonts w:ascii="Arial" w:hAnsi="Arial" w:cs="Arial"/>
                <w:sz w:val="20"/>
              </w:rPr>
              <w:t>Geburts.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0002D">
              <w:rPr>
                <w:rFonts w:ascii="Arial" w:hAnsi="Arial" w:cs="Arial"/>
                <w:sz w:val="20"/>
              </w:rPr>
              <w:t>Datum</w:t>
            </w:r>
          </w:p>
        </w:tc>
        <w:tc>
          <w:tcPr>
            <w:tcW w:w="3118" w:type="dxa"/>
            <w:vAlign w:val="center"/>
          </w:tcPr>
          <w:p w:rsidR="00BD7082" w:rsidRPr="0000002D" w:rsidRDefault="00BD7082" w:rsidP="00FD13E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  <w:vAlign w:val="center"/>
          </w:tcPr>
          <w:p w:rsidR="00BD7082" w:rsidRPr="0000002D" w:rsidRDefault="0000002D" w:rsidP="00FD13EB">
            <w:pPr>
              <w:rPr>
                <w:rFonts w:ascii="Arial" w:hAnsi="Arial" w:cs="Arial"/>
                <w:sz w:val="20"/>
              </w:rPr>
            </w:pPr>
            <w:r w:rsidRPr="0000002D">
              <w:rPr>
                <w:rFonts w:ascii="Arial" w:hAnsi="Arial" w:cs="Arial"/>
                <w:sz w:val="20"/>
              </w:rPr>
              <w:t>PLZ, Ort</w:t>
            </w:r>
          </w:p>
        </w:tc>
        <w:tc>
          <w:tcPr>
            <w:tcW w:w="3155" w:type="dxa"/>
            <w:vAlign w:val="center"/>
          </w:tcPr>
          <w:p w:rsidR="00BD7082" w:rsidRPr="0000002D" w:rsidRDefault="00BD7082" w:rsidP="00FD13EB">
            <w:pPr>
              <w:rPr>
                <w:rFonts w:ascii="Arial" w:hAnsi="Arial" w:cs="Arial"/>
                <w:sz w:val="20"/>
              </w:rPr>
            </w:pPr>
          </w:p>
        </w:tc>
      </w:tr>
      <w:tr w:rsidR="00FD13EB" w:rsidTr="0000002D">
        <w:trPr>
          <w:trHeight w:val="397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FD13EB" w:rsidRPr="0000002D" w:rsidRDefault="00FD13EB" w:rsidP="00FD13EB">
            <w:pPr>
              <w:rPr>
                <w:rFonts w:ascii="Arial" w:hAnsi="Arial" w:cs="Arial"/>
                <w:sz w:val="20"/>
              </w:rPr>
            </w:pPr>
            <w:permStart w:id="764110168" w:edGrp="everyone" w:colFirst="1" w:colLast="1"/>
            <w:permEnd w:id="1510954959"/>
            <w:permEnd w:id="536889239"/>
            <w:r w:rsidRPr="0000002D">
              <w:rPr>
                <w:rFonts w:ascii="Arial" w:hAnsi="Arial" w:cs="Arial"/>
                <w:sz w:val="20"/>
              </w:rPr>
              <w:t>Straße</w:t>
            </w:r>
          </w:p>
        </w:tc>
        <w:tc>
          <w:tcPr>
            <w:tcW w:w="7795" w:type="dxa"/>
            <w:gridSpan w:val="3"/>
            <w:vAlign w:val="center"/>
          </w:tcPr>
          <w:p w:rsidR="00FD13EB" w:rsidRPr="0000002D" w:rsidRDefault="00FD13EB" w:rsidP="00FD13EB">
            <w:pPr>
              <w:rPr>
                <w:rFonts w:ascii="Arial" w:hAnsi="Arial" w:cs="Arial"/>
                <w:sz w:val="20"/>
              </w:rPr>
            </w:pPr>
          </w:p>
        </w:tc>
      </w:tr>
      <w:tr w:rsidR="00625019" w:rsidTr="0000002D">
        <w:trPr>
          <w:trHeight w:val="397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25019" w:rsidRPr="0000002D" w:rsidRDefault="0000002D" w:rsidP="00FD13EB">
            <w:pPr>
              <w:rPr>
                <w:rFonts w:ascii="Arial" w:hAnsi="Arial" w:cs="Arial"/>
                <w:sz w:val="20"/>
              </w:rPr>
            </w:pPr>
            <w:permStart w:id="1235770625" w:edGrp="everyone" w:colFirst="3" w:colLast="3"/>
            <w:permStart w:id="1867281068" w:edGrp="everyone" w:colFirst="1" w:colLast="1"/>
            <w:permEnd w:id="764110168"/>
            <w:r w:rsidRPr="0000002D">
              <w:rPr>
                <w:rFonts w:ascii="Arial" w:hAnsi="Arial" w:cs="Arial"/>
                <w:sz w:val="20"/>
              </w:rPr>
              <w:t>Email</w:t>
            </w:r>
          </w:p>
        </w:tc>
        <w:tc>
          <w:tcPr>
            <w:tcW w:w="3118" w:type="dxa"/>
            <w:vAlign w:val="center"/>
          </w:tcPr>
          <w:p w:rsidR="00625019" w:rsidRPr="0000002D" w:rsidRDefault="00625019" w:rsidP="00FD13E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22" w:type="dxa"/>
            <w:shd w:val="clear" w:color="auto" w:fill="F2F2F2" w:themeFill="background1" w:themeFillShade="F2"/>
            <w:vAlign w:val="center"/>
          </w:tcPr>
          <w:p w:rsidR="00625019" w:rsidRPr="0000002D" w:rsidRDefault="00172B34" w:rsidP="00FD13E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Telefon</w:t>
            </w:r>
          </w:p>
        </w:tc>
        <w:tc>
          <w:tcPr>
            <w:tcW w:w="3155" w:type="dxa"/>
            <w:vAlign w:val="center"/>
          </w:tcPr>
          <w:p w:rsidR="00625019" w:rsidRPr="0000002D" w:rsidRDefault="00625019" w:rsidP="00FD13EB">
            <w:pPr>
              <w:rPr>
                <w:rFonts w:ascii="Arial" w:hAnsi="Arial" w:cs="Arial"/>
                <w:sz w:val="20"/>
              </w:rPr>
            </w:pPr>
          </w:p>
        </w:tc>
      </w:tr>
      <w:permEnd w:id="1235770625"/>
      <w:permEnd w:id="1867281068"/>
    </w:tbl>
    <w:p w:rsidR="000714E3" w:rsidRPr="007C4C7A" w:rsidRDefault="000714E3" w:rsidP="0000002D">
      <w:pPr>
        <w:spacing w:line="240" w:lineRule="auto"/>
        <w:rPr>
          <w:rFonts w:ascii="Arial" w:hAnsi="Arial" w:cs="Arial"/>
          <w:i/>
          <w:color w:val="808080" w:themeColor="background1" w:themeShade="80"/>
          <w:sz w:val="16"/>
        </w:rPr>
      </w:pPr>
    </w:p>
    <w:p w:rsidR="00130BB9" w:rsidRPr="00A277DF" w:rsidRDefault="00A277DF" w:rsidP="00BD7082">
      <w:pPr>
        <w:spacing w:line="240" w:lineRule="auto"/>
        <w:ind w:left="284"/>
        <w:rPr>
          <w:rFonts w:ascii="Arial" w:hAnsi="Arial" w:cs="Arial"/>
          <w:sz w:val="6"/>
        </w:rPr>
      </w:pPr>
      <w:r>
        <w:rPr>
          <w:rFonts w:ascii="Arial" w:hAnsi="Arial" w:cs="Arial"/>
          <w:sz w:val="6"/>
        </w:rPr>
        <w:br/>
      </w:r>
    </w:p>
    <w:p w:rsidR="007C4C7A" w:rsidRPr="0000002D" w:rsidRDefault="007C4C7A" w:rsidP="00BD7082">
      <w:pPr>
        <w:spacing w:line="240" w:lineRule="auto"/>
        <w:ind w:left="284"/>
        <w:rPr>
          <w:rFonts w:ascii="Arial" w:hAnsi="Arial" w:cs="Arial"/>
          <w:b/>
          <w:sz w:val="24"/>
        </w:rPr>
      </w:pPr>
      <w:r w:rsidRPr="0000002D">
        <w:rPr>
          <w:rFonts w:ascii="Arial" w:hAnsi="Arial" w:cs="Arial"/>
          <w:b/>
          <w:sz w:val="24"/>
        </w:rPr>
        <w:t>Fahrzeug</w:t>
      </w:r>
    </w:p>
    <w:tbl>
      <w:tblPr>
        <w:tblStyle w:val="Tabellenraster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665"/>
        <w:gridCol w:w="567"/>
        <w:gridCol w:w="2665"/>
        <w:gridCol w:w="567"/>
        <w:gridCol w:w="2608"/>
      </w:tblGrid>
      <w:tr w:rsidR="00130BB9" w:rsidRPr="00130BB9" w:rsidTr="00130BB9">
        <w:permStart w:id="1314354605" w:edGrp="everyone" w:colFirst="4" w:colLast="4" w:displacedByCustomXml="next"/>
        <w:permStart w:id="1699747810" w:edGrp="everyone" w:colFirst="2" w:colLast="2" w:displacedByCustomXml="next"/>
        <w:permStart w:id="1934824658" w:edGrp="everyone" w:colFirst="0" w:colLast="0" w:displacedByCustomXml="next"/>
        <w:sdt>
          <w:sdtPr>
            <w:rPr>
              <w:rFonts w:ascii="Arial" w:hAnsi="Arial" w:cs="Arial"/>
              <w:sz w:val="20"/>
              <w:szCs w:val="20"/>
            </w:rPr>
            <w:id w:val="152259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30BB9" w:rsidRPr="0000002D" w:rsidRDefault="00130BB9" w:rsidP="00130BB9">
                <w:pPr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0002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65" w:type="dxa"/>
            <w:vAlign w:val="center"/>
          </w:tcPr>
          <w:p w:rsidR="00130BB9" w:rsidRPr="0000002D" w:rsidRDefault="00130BB9" w:rsidP="00130BB9">
            <w:pPr>
              <w:rPr>
                <w:rFonts w:ascii="Arial" w:hAnsi="Arial" w:cs="Arial"/>
                <w:sz w:val="20"/>
                <w:szCs w:val="20"/>
              </w:rPr>
            </w:pPr>
            <w:r w:rsidRPr="0000002D">
              <w:rPr>
                <w:rFonts w:ascii="Arial" w:hAnsi="Arial" w:cs="Arial"/>
                <w:sz w:val="20"/>
                <w:szCs w:val="20"/>
              </w:rPr>
              <w:t>Automobil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5309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30BB9" w:rsidRPr="0000002D" w:rsidRDefault="00130BB9" w:rsidP="00130BB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0002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65" w:type="dxa"/>
            <w:vAlign w:val="center"/>
          </w:tcPr>
          <w:p w:rsidR="00130BB9" w:rsidRPr="0000002D" w:rsidRDefault="00130BB9" w:rsidP="00130BB9">
            <w:pPr>
              <w:rPr>
                <w:rFonts w:ascii="Arial" w:hAnsi="Arial" w:cs="Arial"/>
                <w:sz w:val="20"/>
                <w:szCs w:val="20"/>
              </w:rPr>
            </w:pPr>
            <w:r w:rsidRPr="0000002D">
              <w:rPr>
                <w:rFonts w:ascii="Arial" w:hAnsi="Arial" w:cs="Arial"/>
                <w:sz w:val="20"/>
                <w:szCs w:val="20"/>
              </w:rPr>
              <w:t>Zweirad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14477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:rsidR="00130BB9" w:rsidRPr="0000002D" w:rsidRDefault="00C26286" w:rsidP="00130BB9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0002D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08" w:type="dxa"/>
            <w:vAlign w:val="center"/>
          </w:tcPr>
          <w:p w:rsidR="00130BB9" w:rsidRPr="0000002D" w:rsidRDefault="00625019" w:rsidP="00130BB9">
            <w:pPr>
              <w:rPr>
                <w:rFonts w:ascii="Arial" w:hAnsi="Arial" w:cs="Arial"/>
                <w:sz w:val="20"/>
                <w:szCs w:val="20"/>
              </w:rPr>
            </w:pPr>
            <w:r w:rsidRPr="0000002D">
              <w:rPr>
                <w:rFonts w:ascii="Arial" w:hAnsi="Arial" w:cs="Arial"/>
                <w:sz w:val="20"/>
                <w:szCs w:val="20"/>
              </w:rPr>
              <w:t>Traktor/ Unimog</w:t>
            </w:r>
          </w:p>
        </w:tc>
      </w:tr>
      <w:permEnd w:id="1934824658"/>
      <w:permEnd w:id="1699747810"/>
      <w:permEnd w:id="1314354605"/>
    </w:tbl>
    <w:p w:rsidR="007C4C7A" w:rsidRPr="006614E8" w:rsidRDefault="007C4C7A" w:rsidP="00130BB9">
      <w:pPr>
        <w:spacing w:line="240" w:lineRule="auto"/>
        <w:rPr>
          <w:rFonts w:ascii="Arial" w:hAnsi="Arial" w:cs="Arial"/>
          <w:sz w:val="2"/>
        </w:rPr>
      </w:pPr>
    </w:p>
    <w:tbl>
      <w:tblPr>
        <w:tblStyle w:val="Tabellenraster"/>
        <w:tblW w:w="9639" w:type="dxa"/>
        <w:tblInd w:w="3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79"/>
        <w:gridCol w:w="3114"/>
        <w:gridCol w:w="1536"/>
        <w:gridCol w:w="3110"/>
      </w:tblGrid>
      <w:tr w:rsidR="00130BB9" w:rsidTr="0000002D">
        <w:trPr>
          <w:trHeight w:val="510"/>
        </w:trPr>
        <w:tc>
          <w:tcPr>
            <w:tcW w:w="1879" w:type="dxa"/>
            <w:shd w:val="clear" w:color="auto" w:fill="F2F2F2" w:themeFill="background1" w:themeFillShade="F2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  <w:permStart w:id="626406046" w:edGrp="everyone" w:colFirst="3" w:colLast="3"/>
            <w:permStart w:id="1123615004" w:edGrp="everyone" w:colFirst="1" w:colLast="1"/>
            <w:r w:rsidRPr="0000002D">
              <w:rPr>
                <w:rFonts w:ascii="Arial" w:hAnsi="Arial" w:cs="Arial"/>
                <w:sz w:val="20"/>
              </w:rPr>
              <w:t>Marke</w:t>
            </w:r>
          </w:p>
        </w:tc>
        <w:tc>
          <w:tcPr>
            <w:tcW w:w="3114" w:type="dxa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  <w:bookmarkStart w:id="0" w:name="_GoBack"/>
            <w:bookmarkEnd w:id="0"/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  <w:r w:rsidRPr="0000002D">
              <w:rPr>
                <w:rFonts w:ascii="Arial" w:hAnsi="Arial" w:cs="Arial"/>
                <w:sz w:val="20"/>
              </w:rPr>
              <w:t>Typ</w:t>
            </w:r>
          </w:p>
        </w:tc>
        <w:tc>
          <w:tcPr>
            <w:tcW w:w="3110" w:type="dxa"/>
            <w:vAlign w:val="center"/>
          </w:tcPr>
          <w:p w:rsidR="00130BB9" w:rsidRDefault="00130BB9" w:rsidP="00625019">
            <w:pPr>
              <w:rPr>
                <w:rFonts w:ascii="Arial" w:hAnsi="Arial" w:cs="Arial"/>
                <w:sz w:val="20"/>
              </w:rPr>
            </w:pPr>
          </w:p>
        </w:tc>
      </w:tr>
      <w:tr w:rsidR="00130BB9" w:rsidTr="0000002D">
        <w:trPr>
          <w:trHeight w:val="510"/>
        </w:trPr>
        <w:tc>
          <w:tcPr>
            <w:tcW w:w="1879" w:type="dxa"/>
            <w:shd w:val="clear" w:color="auto" w:fill="F2F2F2" w:themeFill="background1" w:themeFillShade="F2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  <w:permStart w:id="1838875056" w:edGrp="everyone" w:colFirst="1" w:colLast="1"/>
            <w:permEnd w:id="626406046"/>
            <w:permEnd w:id="1123615004"/>
            <w:r w:rsidRPr="0000002D">
              <w:rPr>
                <w:rFonts w:ascii="Arial" w:hAnsi="Arial" w:cs="Arial"/>
                <w:sz w:val="20"/>
              </w:rPr>
              <w:t>Baujahr</w:t>
            </w:r>
          </w:p>
        </w:tc>
        <w:tc>
          <w:tcPr>
            <w:tcW w:w="3114" w:type="dxa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:rsidR="00130BB9" w:rsidRPr="0000002D" w:rsidRDefault="00130BB9" w:rsidP="00625019">
            <w:pPr>
              <w:rPr>
                <w:rFonts w:ascii="Arial" w:hAnsi="Arial" w:cs="Arial"/>
                <w:sz w:val="20"/>
              </w:rPr>
            </w:pPr>
            <w:r w:rsidRPr="0000002D">
              <w:rPr>
                <w:rFonts w:ascii="Arial" w:hAnsi="Arial" w:cs="Arial"/>
                <w:sz w:val="20"/>
              </w:rPr>
              <w:t>Alter</w:t>
            </w:r>
          </w:p>
        </w:tc>
        <w:tc>
          <w:tcPr>
            <w:tcW w:w="3110" w:type="dxa"/>
            <w:vAlign w:val="center"/>
          </w:tcPr>
          <w:p w:rsidR="00130BB9" w:rsidRDefault="00130BB9" w:rsidP="00625019">
            <w:pPr>
              <w:rPr>
                <w:rFonts w:ascii="Arial" w:hAnsi="Arial" w:cs="Arial"/>
                <w:sz w:val="20"/>
              </w:rPr>
            </w:pPr>
            <w:permStart w:id="1861168106" w:edGrp="everyone"/>
            <w:permEnd w:id="1861168106"/>
          </w:p>
        </w:tc>
      </w:tr>
      <w:permEnd w:id="1838875056"/>
      <w:tr w:rsidR="00172B34" w:rsidTr="00573A8C">
        <w:trPr>
          <w:trHeight w:val="510"/>
        </w:trPr>
        <w:tc>
          <w:tcPr>
            <w:tcW w:w="1879" w:type="dxa"/>
            <w:shd w:val="clear" w:color="auto" w:fill="F2F2F2" w:themeFill="background1" w:themeFillShade="F2"/>
            <w:vAlign w:val="center"/>
          </w:tcPr>
          <w:p w:rsidR="00172B34" w:rsidRPr="0000002D" w:rsidRDefault="00172B34" w:rsidP="000244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Hubraum</w:t>
            </w:r>
          </w:p>
        </w:tc>
        <w:tc>
          <w:tcPr>
            <w:tcW w:w="3114" w:type="dxa"/>
            <w:vAlign w:val="center"/>
          </w:tcPr>
          <w:p w:rsidR="00172B34" w:rsidRPr="0000002D" w:rsidRDefault="00172B34" w:rsidP="0002440B">
            <w:pPr>
              <w:rPr>
                <w:rFonts w:ascii="Arial" w:hAnsi="Arial" w:cs="Arial"/>
                <w:sz w:val="20"/>
              </w:rPr>
            </w:pPr>
            <w:permStart w:id="309989643" w:edGrp="everyone"/>
            <w:r>
              <w:rPr>
                <w:rFonts w:ascii="Arial" w:hAnsi="Arial" w:cs="Arial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04D6E827" wp14:editId="4394D3DE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-30480</wp:posOffset>
                      </wp:positionV>
                      <wp:extent cx="516255" cy="246380"/>
                      <wp:effectExtent l="0" t="0" r="0" b="127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B34" w:rsidRPr="00172B34" w:rsidRDefault="00172B34" w:rsidP="00172B34">
                                  <w:pPr>
                                    <w:rPr>
                                      <w:rFonts w:ascii="Arial" w:hAnsi="Arial" w:cs="Arial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permStart w:id="1785280441" w:edGrp="everyone"/>
                                  <w:r w:rsidRPr="00172B34">
                                    <w:rPr>
                                      <w:rFonts w:ascii="Arial" w:hAnsi="Arial" w:cs="Arial"/>
                                      <w:color w:val="A6A6A6" w:themeColor="background1" w:themeShade="A6"/>
                                      <w:sz w:val="20"/>
                                    </w:rPr>
                                    <w:t>ccm</w:t>
                                  </w:r>
                                  <w:permEnd w:id="178528044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D6E8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margin-left:114.7pt;margin-top:-2.4pt;width:40.65pt;height:1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" filled="f" stroked="f" strokeweight=".5pt">
                      <v:textbox>
                        <w:txbxContent>
                          <w:p w:rsidR="00172B34" w:rsidRPr="00172B34" w:rsidRDefault="00172B34" w:rsidP="00172B3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  <w:permStart w:id="1785280441" w:edGrp="everyone"/>
                            <w:r w:rsidRPr="00172B34"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  <w:t>ccm</w:t>
                            </w:r>
                            <w:permEnd w:id="1785280441"/>
                          </w:p>
                        </w:txbxContent>
                      </v:textbox>
                    </v:shape>
                  </w:pict>
                </mc:Fallback>
              </mc:AlternateContent>
            </w:r>
            <w:permEnd w:id="309989643"/>
          </w:p>
        </w:tc>
        <w:tc>
          <w:tcPr>
            <w:tcW w:w="1536" w:type="dxa"/>
            <w:shd w:val="clear" w:color="auto" w:fill="F2F2F2" w:themeFill="background1" w:themeFillShade="F2"/>
            <w:vAlign w:val="center"/>
          </w:tcPr>
          <w:p w:rsidR="00172B34" w:rsidRPr="0000002D" w:rsidRDefault="00172B34" w:rsidP="0002440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Leistung</w:t>
            </w:r>
          </w:p>
        </w:tc>
        <w:tc>
          <w:tcPr>
            <w:tcW w:w="3110" w:type="dxa"/>
            <w:vAlign w:val="center"/>
          </w:tcPr>
          <w:p w:rsidR="00172B34" w:rsidRDefault="00172B34" w:rsidP="0002440B">
            <w:pPr>
              <w:rPr>
                <w:rFonts w:ascii="Arial" w:hAnsi="Arial" w:cs="Arial"/>
                <w:sz w:val="20"/>
              </w:rPr>
            </w:pPr>
            <w:permStart w:id="507934021" w:edGrp="everyone"/>
            <w:r>
              <w:rPr>
                <w:rFonts w:ascii="Arial" w:hAnsi="Arial" w:cs="Arial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3F90D23A" wp14:editId="31DDC819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-23495</wp:posOffset>
                      </wp:positionV>
                      <wp:extent cx="516255" cy="246380"/>
                      <wp:effectExtent l="0" t="0" r="0" b="127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2B34" w:rsidRPr="00172B34" w:rsidRDefault="00172B34" w:rsidP="00172B34">
                                  <w:pPr>
                                    <w:rPr>
                                      <w:rFonts w:ascii="Arial" w:hAnsi="Arial" w:cs="Arial"/>
                                      <w:color w:val="A6A6A6" w:themeColor="background1" w:themeShade="A6"/>
                                      <w:sz w:val="20"/>
                                    </w:rPr>
                                  </w:pPr>
                                  <w:permStart w:id="2026901227" w:edGrp="everyone"/>
                                  <w:r>
                                    <w:rPr>
                                      <w:rFonts w:ascii="Arial" w:hAnsi="Arial" w:cs="Arial"/>
                                      <w:color w:val="A6A6A6" w:themeColor="background1" w:themeShade="A6"/>
                                      <w:sz w:val="20"/>
                                    </w:rPr>
                                    <w:t>PS</w:t>
                                  </w:r>
                                  <w:permEnd w:id="202690122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0D23A" id="Textfeld 13" o:spid="_x0000_s1027" type="#_x0000_t202" style="position:absolute;margin-left:121.25pt;margin-top:-1.85pt;width:40.65pt;height:19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" filled="f" stroked="f" strokeweight=".5pt">
                      <v:textbox>
                        <w:txbxContent>
                          <w:p w:rsidR="00172B34" w:rsidRPr="00172B34" w:rsidRDefault="00172B34" w:rsidP="00172B34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</w:pPr>
                            <w:permStart w:id="2026901227" w:edGrp="everyone"/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z w:val="20"/>
                              </w:rPr>
                              <w:t>PS</w:t>
                            </w:r>
                            <w:permEnd w:id="2026901227"/>
                          </w:p>
                        </w:txbxContent>
                      </v:textbox>
                    </v:shape>
                  </w:pict>
                </mc:Fallback>
              </mc:AlternateContent>
            </w:r>
            <w:permEnd w:id="507934021"/>
          </w:p>
        </w:tc>
      </w:tr>
    </w:tbl>
    <w:p w:rsidR="00625019" w:rsidRPr="00625019" w:rsidRDefault="00625019">
      <w:pPr>
        <w:rPr>
          <w:sz w:val="2"/>
        </w:rPr>
      </w:pPr>
    </w:p>
    <w:tbl>
      <w:tblPr>
        <w:tblStyle w:val="Tabellenraster"/>
        <w:tblW w:w="9639" w:type="dxa"/>
        <w:tblInd w:w="39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625019" w:rsidTr="0000002D">
        <w:trPr>
          <w:trHeight w:val="454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:rsidR="00625019" w:rsidRDefault="00625019" w:rsidP="00625019">
            <w:pPr>
              <w:rPr>
                <w:rFonts w:ascii="Arial" w:hAnsi="Arial" w:cs="Arial"/>
                <w:sz w:val="20"/>
              </w:rPr>
            </w:pPr>
            <w:r w:rsidRPr="00900F22">
              <w:rPr>
                <w:rFonts w:ascii="Arial" w:hAnsi="Arial" w:cs="Arial"/>
                <w:sz w:val="20"/>
              </w:rPr>
              <w:t>Besonderheiten</w:t>
            </w:r>
          </w:p>
        </w:tc>
      </w:tr>
      <w:tr w:rsidR="00625019" w:rsidTr="0000002D">
        <w:trPr>
          <w:trHeight w:val="2835"/>
        </w:trPr>
        <w:tc>
          <w:tcPr>
            <w:tcW w:w="9639" w:type="dxa"/>
            <w:vAlign w:val="center"/>
          </w:tcPr>
          <w:p w:rsidR="0000002D" w:rsidRDefault="0000002D" w:rsidP="00625019">
            <w:pPr>
              <w:rPr>
                <w:rFonts w:ascii="Arial" w:hAnsi="Arial" w:cs="Arial"/>
                <w:sz w:val="20"/>
              </w:rPr>
            </w:pPr>
            <w:permStart w:id="564600437" w:edGrp="everyone" w:colFirst="0" w:colLast="0"/>
          </w:p>
        </w:tc>
      </w:tr>
      <w:permEnd w:id="564600437"/>
    </w:tbl>
    <w:p w:rsidR="00B11CD9" w:rsidRDefault="00B11CD9" w:rsidP="00BD7082">
      <w:pPr>
        <w:spacing w:line="240" w:lineRule="auto"/>
        <w:ind w:left="284"/>
        <w:rPr>
          <w:rFonts w:ascii="Arial" w:hAnsi="Arial" w:cs="Arial"/>
          <w:sz w:val="20"/>
        </w:rPr>
      </w:pPr>
    </w:p>
    <w:p w:rsidR="0000002D" w:rsidRDefault="006614E8" w:rsidP="0000002D">
      <w:pPr>
        <w:ind w:left="284"/>
        <w:contextualSpacing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Einverständniserklärung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0"/>
        </w:rPr>
        <w:t>Ich bin mir bewusst, dass während der gesamten Veranstaltungsdauer Bild- und Videoaufnahmen von mir gemacht werden können. Ich willig</w:t>
      </w:r>
      <w:r w:rsidR="0000002D">
        <w:rPr>
          <w:rFonts w:ascii="Arial" w:hAnsi="Arial" w:cs="Arial"/>
          <w:sz w:val="20"/>
        </w:rPr>
        <w:t xml:space="preserve">e </w:t>
      </w:r>
      <w:r>
        <w:rPr>
          <w:rFonts w:ascii="Arial" w:hAnsi="Arial" w:cs="Arial"/>
          <w:sz w:val="20"/>
        </w:rPr>
        <w:t>mit meiner Unterschrift ein, dass die Trachtenkapelle Kinzigtal e.V. dieses Bildmaterial zur Öffentlichkeitsarbeit im Rahmen des Oldtimer-Treffens nutzen und veröffentlichen darf. Ich willige ebenfalls ein, dass die Trachtenkapelle Kinzigtal e.V. meine personenbezogenen Daten elektronisch erfassen und speichern darf.</w:t>
      </w:r>
    </w:p>
    <w:p w:rsidR="0000002D" w:rsidRDefault="0000002D" w:rsidP="0000002D">
      <w:pPr>
        <w:ind w:left="284"/>
        <w:contextualSpacing/>
        <w:jc w:val="both"/>
        <w:rPr>
          <w:rFonts w:ascii="Arial" w:hAnsi="Arial" w:cs="Arial"/>
          <w:sz w:val="20"/>
        </w:rPr>
      </w:pPr>
      <w:r w:rsidRPr="0000002D">
        <w:rPr>
          <w:rFonts w:ascii="Arial" w:hAnsi="Arial" w:cs="Arial"/>
          <w:sz w:val="20"/>
        </w:rPr>
        <w:t>Ich bin mir</w:t>
      </w:r>
      <w:r>
        <w:rPr>
          <w:rFonts w:ascii="Arial" w:hAnsi="Arial" w:cs="Arial"/>
          <w:sz w:val="20"/>
        </w:rPr>
        <w:t xml:space="preserve"> ebenfalls bewusst, dass die Teilnahme auf eigene Gefahr erfolgt. Jede Haftung des Veranstalters oder Ansprüche gegen Veranstalter oder deren Helfer sind ausgeschlossen.</w:t>
      </w:r>
    </w:p>
    <w:p w:rsidR="006614E8" w:rsidRDefault="0000002D" w:rsidP="006614E8">
      <w:pPr>
        <w:ind w:left="284"/>
        <w:rPr>
          <w:rFonts w:ascii="Arial" w:hAnsi="Arial" w:cs="Arial"/>
          <w:sz w:val="20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59264" behindDoc="1" locked="0" layoutInCell="1" allowOverlap="1" wp14:anchorId="78C9EA83" wp14:editId="753696E7">
            <wp:simplePos x="0" y="0"/>
            <wp:positionH relativeFrom="column">
              <wp:posOffset>3719793</wp:posOffset>
            </wp:positionH>
            <wp:positionV relativeFrom="paragraph">
              <wp:posOffset>277495</wp:posOffset>
            </wp:positionV>
            <wp:extent cx="196215" cy="177165"/>
            <wp:effectExtent l="0" t="0" r="0" b="0"/>
            <wp:wrapNone/>
            <wp:docPr id="3" name="Grafik 3" descr="Bildergebnis für x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x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1"/>
        <w:gridCol w:w="1384"/>
        <w:gridCol w:w="4026"/>
      </w:tblGrid>
      <w:tr w:rsidR="0000002D" w:rsidTr="00900F22">
        <w:tc>
          <w:tcPr>
            <w:tcW w:w="4219" w:type="dxa"/>
            <w:tcBorders>
              <w:bottom w:val="single" w:sz="4" w:space="0" w:color="808080" w:themeColor="background1" w:themeShade="80"/>
            </w:tcBorders>
          </w:tcPr>
          <w:p w:rsidR="0000002D" w:rsidRDefault="0000002D" w:rsidP="00172B34">
            <w:pPr>
              <w:rPr>
                <w:rFonts w:ascii="Arial" w:hAnsi="Arial" w:cs="Arial"/>
                <w:sz w:val="20"/>
              </w:rPr>
            </w:pPr>
            <w:permStart w:id="676538751" w:edGrp="everyone"/>
            <w:permEnd w:id="676538751"/>
          </w:p>
        </w:tc>
        <w:tc>
          <w:tcPr>
            <w:tcW w:w="1417" w:type="dxa"/>
          </w:tcPr>
          <w:p w:rsidR="0000002D" w:rsidRDefault="0000002D" w:rsidP="006614E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111" w:type="dxa"/>
            <w:tcBorders>
              <w:bottom w:val="single" w:sz="4" w:space="0" w:color="808080" w:themeColor="background1" w:themeShade="80"/>
            </w:tcBorders>
          </w:tcPr>
          <w:p w:rsidR="0000002D" w:rsidRDefault="0000002D" w:rsidP="0000002D">
            <w:pPr>
              <w:ind w:left="209"/>
              <w:rPr>
                <w:rFonts w:ascii="Arial" w:hAnsi="Arial" w:cs="Arial"/>
                <w:sz w:val="20"/>
              </w:rPr>
            </w:pPr>
            <w:permStart w:id="1373187066" w:edGrp="everyone"/>
            <w:permEnd w:id="1373187066"/>
          </w:p>
        </w:tc>
      </w:tr>
      <w:tr w:rsidR="0000002D" w:rsidTr="00900F22">
        <w:tc>
          <w:tcPr>
            <w:tcW w:w="4219" w:type="dxa"/>
            <w:tcBorders>
              <w:top w:val="single" w:sz="4" w:space="0" w:color="808080" w:themeColor="background1" w:themeShade="80"/>
            </w:tcBorders>
          </w:tcPr>
          <w:p w:rsidR="0000002D" w:rsidRPr="0000002D" w:rsidRDefault="0000002D" w:rsidP="0000002D">
            <w:pPr>
              <w:ind w:left="-108"/>
              <w:rPr>
                <w:rFonts w:ascii="Arial" w:hAnsi="Arial" w:cs="Arial"/>
                <w:i/>
                <w:color w:val="595959" w:themeColor="text1" w:themeTint="A6"/>
                <w:sz w:val="18"/>
              </w:rPr>
            </w:pPr>
            <w:r w:rsidRPr="0000002D">
              <w:rPr>
                <w:rFonts w:ascii="Arial" w:hAnsi="Arial" w:cs="Arial"/>
                <w:i/>
                <w:color w:val="595959" w:themeColor="text1" w:themeTint="A6"/>
                <w:sz w:val="18"/>
              </w:rPr>
              <w:t>Ort, Datum</w:t>
            </w:r>
          </w:p>
        </w:tc>
        <w:tc>
          <w:tcPr>
            <w:tcW w:w="1417" w:type="dxa"/>
          </w:tcPr>
          <w:p w:rsidR="0000002D" w:rsidRPr="0000002D" w:rsidRDefault="0000002D" w:rsidP="006614E8">
            <w:pPr>
              <w:rPr>
                <w:rFonts w:ascii="Arial" w:hAnsi="Arial" w:cs="Arial"/>
                <w:color w:val="595959" w:themeColor="text1" w:themeTint="A6"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808080" w:themeColor="background1" w:themeShade="80"/>
            </w:tcBorders>
          </w:tcPr>
          <w:p w:rsidR="0000002D" w:rsidRPr="0000002D" w:rsidRDefault="0000002D" w:rsidP="0000002D">
            <w:pPr>
              <w:ind w:left="-108"/>
              <w:rPr>
                <w:rFonts w:ascii="Arial" w:hAnsi="Arial" w:cs="Arial"/>
                <w:i/>
                <w:color w:val="595959" w:themeColor="text1" w:themeTint="A6"/>
                <w:sz w:val="20"/>
              </w:rPr>
            </w:pPr>
            <w:r w:rsidRPr="0000002D">
              <w:rPr>
                <w:rFonts w:ascii="Arial" w:hAnsi="Arial" w:cs="Arial"/>
                <w:i/>
                <w:color w:val="595959" w:themeColor="text1" w:themeTint="A6"/>
                <w:sz w:val="18"/>
              </w:rPr>
              <w:t>Unterschrift</w:t>
            </w:r>
          </w:p>
        </w:tc>
      </w:tr>
    </w:tbl>
    <w:p w:rsidR="00130BB9" w:rsidRPr="0000002D" w:rsidRDefault="00130BB9" w:rsidP="0000002D">
      <w:pPr>
        <w:pStyle w:val="Default"/>
        <w:ind w:left="284"/>
        <w:rPr>
          <w:rFonts w:asciiTheme="minorHAnsi" w:hAnsiTheme="minorHAnsi" w:cstheme="minorHAnsi"/>
          <w:bCs/>
          <w:i/>
          <w:sz w:val="20"/>
          <w:szCs w:val="10"/>
        </w:rPr>
      </w:pPr>
    </w:p>
    <w:sectPr w:rsidR="00130BB9" w:rsidRPr="0000002D" w:rsidSect="0000002D">
      <w:headerReference w:type="default" r:id="rId11"/>
      <w:footerReference w:type="default" r:id="rId12"/>
      <w:pgSz w:w="11906" w:h="16838"/>
      <w:pgMar w:top="1417" w:right="566" w:bottom="1134" w:left="1417" w:header="708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419D" w:rsidRDefault="00FB419D" w:rsidP="000714E3">
      <w:pPr>
        <w:spacing w:after="0" w:line="240" w:lineRule="auto"/>
      </w:pPr>
      <w:r>
        <w:separator/>
      </w:r>
    </w:p>
  </w:endnote>
  <w:endnote w:type="continuationSeparator" w:id="0">
    <w:p w:rsidR="00FB419D" w:rsidRDefault="00FB419D" w:rsidP="0007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E3" w:rsidRPr="000714E3" w:rsidRDefault="00B11CD9" w:rsidP="0000002D">
    <w:pPr>
      <w:pStyle w:val="Fuzeile"/>
      <w:tabs>
        <w:tab w:val="clear" w:pos="9072"/>
        <w:tab w:val="right" w:pos="9923"/>
      </w:tabs>
      <w:ind w:left="284"/>
      <w:jc w:val="right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de-DE"/>
      </w:rPr>
      <w:drawing>
        <wp:anchor distT="0" distB="0" distL="114300" distR="114300" simplePos="0" relativeHeight="251662336" behindDoc="1" locked="0" layoutInCell="1" allowOverlap="1" wp14:anchorId="53B37726" wp14:editId="26EED87A">
          <wp:simplePos x="0" y="0"/>
          <wp:positionH relativeFrom="column">
            <wp:posOffset>197485</wp:posOffset>
          </wp:positionH>
          <wp:positionV relativeFrom="paragraph">
            <wp:posOffset>-622575</wp:posOffset>
          </wp:positionV>
          <wp:extent cx="1081377" cy="713608"/>
          <wp:effectExtent l="0" t="0" r="508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468" cy="714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4E3">
      <w:rPr>
        <w:rFonts w:ascii="Arial" w:hAnsi="Arial" w:cs="Arial"/>
        <w:color w:val="808080" w:themeColor="background1" w:themeShade="80"/>
        <w:sz w:val="16"/>
        <w:szCs w:val="16"/>
      </w:rPr>
      <w:t>A</w:t>
    </w:r>
    <w:r w:rsidR="00AE7321">
      <w:rPr>
        <w:rFonts w:ascii="Arial" w:hAnsi="Arial" w:cs="Arial"/>
        <w:color w:val="808080" w:themeColor="background1" w:themeShade="80"/>
        <w:sz w:val="16"/>
        <w:szCs w:val="16"/>
      </w:rPr>
      <w:t xml:space="preserve">nmeldung </w:t>
    </w:r>
    <w:r w:rsidR="000714E3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0714E3" w:rsidRPr="000714E3">
      <w:rPr>
        <w:rFonts w:ascii="Arial" w:hAnsi="Arial" w:cs="Arial"/>
        <w:color w:val="808080" w:themeColor="background1" w:themeShade="80"/>
        <w:sz w:val="16"/>
        <w:szCs w:val="16"/>
      </w:rPr>
      <w:t xml:space="preserve">Oldtimer-Treffen 2019   |   Trachtenkapelle Kinzigtal e.V.   </w:t>
    </w:r>
    <w:r w:rsidR="00AE7321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0714E3" w:rsidRPr="000714E3">
      <w:rPr>
        <w:rFonts w:ascii="Arial" w:hAnsi="Arial" w:cs="Arial"/>
        <w:color w:val="808080" w:themeColor="background1" w:themeShade="80"/>
        <w:sz w:val="16"/>
        <w:szCs w:val="16"/>
      </w:rPr>
      <w:t xml:space="preserve">|   </w:t>
    </w:r>
    <w:sdt>
      <w:sdtPr>
        <w:rPr>
          <w:rFonts w:ascii="Arial" w:hAnsi="Arial" w:cs="Arial"/>
          <w:color w:val="808080" w:themeColor="background1" w:themeShade="80"/>
          <w:sz w:val="16"/>
          <w:szCs w:val="16"/>
        </w:rPr>
        <w:id w:val="860082579"/>
        <w:docPartObj>
          <w:docPartGallery w:val="Page Numbers (Top of Page)"/>
          <w:docPartUnique/>
        </w:docPartObj>
      </w:sdtPr>
      <w:sdtEndPr/>
      <w:sdtContent>
        <w:r w:rsidR="000714E3" w:rsidRPr="000714E3">
          <w:rPr>
            <w:rFonts w:ascii="Arial" w:hAnsi="Arial" w:cs="Arial"/>
            <w:color w:val="808080" w:themeColor="background1" w:themeShade="80"/>
            <w:sz w:val="16"/>
            <w:szCs w:val="16"/>
          </w:rPr>
          <w:t xml:space="preserve">Seite </w: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begin"/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instrText>PAGE</w:instrTex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separate"/>
        </w:r>
        <w:r w:rsidR="00487323">
          <w:rPr>
            <w:rFonts w:ascii="Arial" w:hAnsi="Arial" w:cs="Arial"/>
            <w:bCs/>
            <w:noProof/>
            <w:color w:val="808080" w:themeColor="background1" w:themeShade="80"/>
            <w:sz w:val="16"/>
            <w:szCs w:val="16"/>
          </w:rPr>
          <w:t>1</w: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end"/>
        </w:r>
        <w:r w:rsidR="000714E3" w:rsidRPr="00172B34">
          <w:rPr>
            <w:rFonts w:ascii="Arial" w:hAnsi="Arial" w:cs="Arial"/>
            <w:color w:val="808080" w:themeColor="background1" w:themeShade="80"/>
            <w:sz w:val="16"/>
            <w:szCs w:val="16"/>
          </w:rPr>
          <w:t xml:space="preserve"> von </w: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begin"/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instrText>NUMPAGES</w:instrTex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separate"/>
        </w:r>
        <w:r w:rsidR="00487323">
          <w:rPr>
            <w:rFonts w:ascii="Arial" w:hAnsi="Arial" w:cs="Arial"/>
            <w:bCs/>
            <w:noProof/>
            <w:color w:val="808080" w:themeColor="background1" w:themeShade="80"/>
            <w:sz w:val="16"/>
            <w:szCs w:val="16"/>
          </w:rPr>
          <w:t>2</w:t>
        </w:r>
        <w:r w:rsidR="000714E3" w:rsidRPr="00172B34">
          <w:rPr>
            <w:rFonts w:ascii="Arial" w:hAnsi="Arial" w:cs="Arial"/>
            <w:bCs/>
            <w:color w:val="808080" w:themeColor="background1" w:themeShade="80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419D" w:rsidRDefault="00FB419D" w:rsidP="000714E3">
      <w:pPr>
        <w:spacing w:after="0" w:line="240" w:lineRule="auto"/>
      </w:pPr>
      <w:r>
        <w:separator/>
      </w:r>
    </w:p>
  </w:footnote>
  <w:footnote w:type="continuationSeparator" w:id="0">
    <w:p w:rsidR="00FB419D" w:rsidRDefault="00FB419D" w:rsidP="00071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E3" w:rsidRPr="000714E3" w:rsidRDefault="00255C94" w:rsidP="0000002D">
    <w:pPr>
      <w:spacing w:line="240" w:lineRule="auto"/>
      <w:ind w:left="284"/>
      <w:jc w:val="center"/>
      <w:rPr>
        <w:rFonts w:ascii="Arial" w:hAnsi="Arial" w:cs="Arial"/>
        <w:b/>
        <w:sz w:val="40"/>
        <w:szCs w:val="28"/>
      </w:rPr>
    </w:pPr>
    <w:r w:rsidRPr="0000002D">
      <w:rPr>
        <w:rFonts w:ascii="Arial" w:hAnsi="Arial" w:cs="Arial"/>
        <w:noProof/>
        <w:color w:val="FFFFFF" w:themeColor="background1"/>
        <w:sz w:val="28"/>
        <w:szCs w:val="16"/>
        <w:lang w:eastAsia="de-DE"/>
      </w:rPr>
      <w:drawing>
        <wp:anchor distT="0" distB="0" distL="114300" distR="114300" simplePos="0" relativeHeight="251661312" behindDoc="0" locked="0" layoutInCell="1" allowOverlap="1" wp14:anchorId="6A24C599" wp14:editId="1FBD6E3A">
          <wp:simplePos x="0" y="0"/>
          <wp:positionH relativeFrom="column">
            <wp:posOffset>4928511</wp:posOffset>
          </wp:positionH>
          <wp:positionV relativeFrom="paragraph">
            <wp:posOffset>43400</wp:posOffset>
          </wp:positionV>
          <wp:extent cx="1349819" cy="1085295"/>
          <wp:effectExtent l="0" t="0" r="317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210" cy="108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14E3" w:rsidRPr="0000002D">
      <w:rPr>
        <w:rFonts w:ascii="Arial" w:hAnsi="Arial" w:cs="Arial"/>
        <w:b/>
        <w:noProof/>
        <w:sz w:val="72"/>
        <w:szCs w:val="28"/>
        <w:lang w:eastAsia="de-DE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13A7346" wp14:editId="7A6513DA">
              <wp:simplePos x="0" y="0"/>
              <wp:positionH relativeFrom="column">
                <wp:posOffset>-970915</wp:posOffset>
              </wp:positionH>
              <wp:positionV relativeFrom="page">
                <wp:posOffset>-95250</wp:posOffset>
              </wp:positionV>
              <wp:extent cx="970915" cy="10864215"/>
              <wp:effectExtent l="0" t="0" r="635" b="1333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915" cy="10864215"/>
                        <a:chOff x="0" y="0"/>
                        <a:chExt cx="970457" cy="10864118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0"/>
                          <a:ext cx="912140" cy="108641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feld 3"/>
                      <wps:cNvSpPr txBox="1"/>
                      <wps:spPr>
                        <a:xfrm rot="16200000">
                          <a:off x="-1022808" y="8616580"/>
                          <a:ext cx="333629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4E3" w:rsidRPr="0000002D" w:rsidRDefault="000714E3" w:rsidP="000714E3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</w:rPr>
                            </w:pPr>
                            <w:r w:rsidRPr="0000002D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32"/>
                              </w:rPr>
                              <w:t>Trachtenkapelle Kinzigtal e.V.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3A7346" id="Gruppieren 4" o:spid="_x0000_s1028" style="position:absolute;left:0;text-align:left;margin-left:-76.45pt;margin-top:-7.5pt;width:76.45pt;height:855.45pt;z-index:-251656192;mso-position-vertical-relative:page;mso-width-relative:margin;mso-height-relative:margin" coordsize="9704,108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">
              <v:rect id="Rechteck 1" o:spid="_x0000_s1029" style="position:absolute;width:9121;height:108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" fillcolor="#f2f2f2 [3052]" strokecolor="#bfbfbf [241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30" type="#_x0000_t202" style="position:absolute;left:-10229;top:86166;width:33363;height:65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" filled="f" stroked="f" strokeweight=".5pt">
                <v:textbox>
                  <w:txbxContent>
                    <w:p w:rsidR="000714E3" w:rsidRPr="0000002D" w:rsidRDefault="000714E3" w:rsidP="000714E3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</w:rPr>
                      </w:pPr>
                      <w:r w:rsidRPr="0000002D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32"/>
                        </w:rPr>
                        <w:t>Trachtenkapelle Kinzigtal e.V.</w:t>
                      </w:r>
                    </w:p>
                  </w:txbxContent>
                </v:textbox>
              </v:shape>
              <w10:wrap anchory="page"/>
              <w10:anchorlock/>
            </v:group>
          </w:pict>
        </mc:Fallback>
      </mc:AlternateContent>
    </w:r>
    <w:r w:rsidR="000714E3" w:rsidRPr="0000002D">
      <w:rPr>
        <w:rFonts w:ascii="Arial" w:hAnsi="Arial" w:cs="Arial"/>
        <w:b/>
        <w:sz w:val="72"/>
        <w:szCs w:val="28"/>
      </w:rPr>
      <w:t>Anmeldung</w:t>
    </w:r>
    <w:r w:rsidR="000714E3" w:rsidRPr="000714E3">
      <w:rPr>
        <w:rFonts w:ascii="Arial" w:hAnsi="Arial" w:cs="Arial"/>
        <w:b/>
        <w:sz w:val="40"/>
        <w:szCs w:val="28"/>
      </w:rPr>
      <w:br/>
    </w:r>
    <w:r w:rsidR="000714E3" w:rsidRPr="0000002D">
      <w:rPr>
        <w:rFonts w:ascii="Arial" w:hAnsi="Arial" w:cs="Arial"/>
        <w:b/>
        <w:sz w:val="36"/>
        <w:szCs w:val="28"/>
      </w:rPr>
      <w:t>Oldtimer-Treffen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1BD"/>
    <w:multiLevelType w:val="hybridMultilevel"/>
    <w:tmpl w:val="BB62360A"/>
    <w:lvl w:ilvl="0" w:tplc="3BF47E90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746A53E7"/>
    <w:multiLevelType w:val="hybridMultilevel"/>
    <w:tmpl w:val="FD7E5552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A711634"/>
    <w:multiLevelType w:val="hybridMultilevel"/>
    <w:tmpl w:val="9BD48574"/>
    <w:lvl w:ilvl="0" w:tplc="AE8A825C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X67lIBcMkKcDdHVVw7otl7gofZqDUffkl/rznFE/D1NGI7mz4PiBpjCGV5fsrMJAGHZAqzB4W6Xp29dx3Z7rw==" w:salt="nxbZGHQ36GqQsd8TvqLzP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B5"/>
    <w:rsid w:val="0000002D"/>
    <w:rsid w:val="000714E3"/>
    <w:rsid w:val="00130BB9"/>
    <w:rsid w:val="00172B34"/>
    <w:rsid w:val="00242143"/>
    <w:rsid w:val="00255C94"/>
    <w:rsid w:val="00366EA1"/>
    <w:rsid w:val="003A06AF"/>
    <w:rsid w:val="003B23ED"/>
    <w:rsid w:val="00487323"/>
    <w:rsid w:val="004D61B5"/>
    <w:rsid w:val="005116D0"/>
    <w:rsid w:val="00526FA8"/>
    <w:rsid w:val="00625019"/>
    <w:rsid w:val="0065725D"/>
    <w:rsid w:val="006614E8"/>
    <w:rsid w:val="00754568"/>
    <w:rsid w:val="007C4C7A"/>
    <w:rsid w:val="007F021C"/>
    <w:rsid w:val="00900F22"/>
    <w:rsid w:val="009A298C"/>
    <w:rsid w:val="009F5281"/>
    <w:rsid w:val="00A277DF"/>
    <w:rsid w:val="00A63CF1"/>
    <w:rsid w:val="00AE7321"/>
    <w:rsid w:val="00B11CD9"/>
    <w:rsid w:val="00BD59FC"/>
    <w:rsid w:val="00BD7082"/>
    <w:rsid w:val="00C26286"/>
    <w:rsid w:val="00DF3A66"/>
    <w:rsid w:val="00E11E4F"/>
    <w:rsid w:val="00FB419D"/>
    <w:rsid w:val="00FD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2FF5F"/>
  <w15:docId w15:val="{6C345735-67AB-44E2-AC69-4A15A262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4E3"/>
  </w:style>
  <w:style w:type="paragraph" w:styleId="Fuzeile">
    <w:name w:val="footer"/>
    <w:basedOn w:val="Standard"/>
    <w:link w:val="FuzeileZchn"/>
    <w:uiPriority w:val="99"/>
    <w:unhideWhenUsed/>
    <w:rsid w:val="0007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4E3"/>
  </w:style>
  <w:style w:type="table" w:styleId="Tabellenraster">
    <w:name w:val="Table Grid"/>
    <w:basedOn w:val="NormaleTabelle"/>
    <w:uiPriority w:val="59"/>
    <w:rsid w:val="00BD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0B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14E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0002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421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.Vorstand-TKK@Trachtenkapelle-Kinzigtal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ogle.de/url?sa=i&amp;rct=j&amp;q=&amp;esrc=s&amp;source=images&amp;cd=&amp;cad=rja&amp;uact=8&amp;ved=2ahUKEwiRudaEosHdAhUCMewKHSECCNMQjRx6BAgBEAU&amp;url=https://www.iconfinder.com/icons/181387/cancel_close_delete_remove_terminate_undo_x_icon&amp;psig=AOvVaw1wSxXwpJvlmyFzfOtstVGW&amp;ust=1537247122756843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&#228;schle-Verkauf\Desktop\Anmeldung%20Oldtimertreffen%202019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A54EF-6850-4D7A-B2BC-D57D01A5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 Oldtimertreffen 2019</Template>
  <TotalTime>0</TotalTime>
  <Pages>2</Pages>
  <Words>352</Words>
  <Characters>2218</Characters>
  <Application>Microsoft Office Word</Application>
  <DocSecurity>8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Hydro Holding KG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Wäschle-Verkauf</dc:creator>
  <cp:lastModifiedBy>Linus Rauber</cp:lastModifiedBy>
  <cp:revision>1</cp:revision>
  <dcterms:created xsi:type="dcterms:W3CDTF">2019-07-24T09:33:00Z</dcterms:created>
  <dcterms:modified xsi:type="dcterms:W3CDTF">2019-07-24T09:34:00Z</dcterms:modified>
</cp:coreProperties>
</file>